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D15426" w:rsidP="00D15426">
            <w: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692185716"/>
            <w:placeholder>
              <w:docPart w:val="830C0D1A09A44F07B6583F3796E65B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639315362"/>
            <w:placeholder>
              <w:docPart w:val="8467FD82394A4777A95300A018FBBC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062217057"/>
            <w:placeholder>
              <w:docPart w:val="F1C07F0ADF6F41E39F83C677302EC4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D15426" w:rsidP="00D15426">
            <w:r>
              <w:t>Credit Card No.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tbl>
      <w:tblPr>
        <w:tblW w:w="4182" w:type="pct"/>
        <w:tblLayout w:type="fixed"/>
        <w:tblLook w:val="04A0" w:firstRow="1" w:lastRow="0" w:firstColumn="1" w:lastColumn="0" w:noHBand="0" w:noVBand="1"/>
      </w:tblPr>
      <w:tblGrid>
        <w:gridCol w:w="1131"/>
        <w:gridCol w:w="4178"/>
        <w:gridCol w:w="236"/>
        <w:gridCol w:w="236"/>
        <w:gridCol w:w="1491"/>
        <w:gridCol w:w="1133"/>
        <w:gridCol w:w="1218"/>
        <w:gridCol w:w="1212"/>
      </w:tblGrid>
      <w:tr w:rsidR="00D15426" w:rsidRPr="002A4ED5" w:rsidTr="00D15426">
        <w:sdt>
          <w:sdtPr>
            <w:id w:val="1101532736"/>
            <w:placeholder>
              <w:docPart w:val="2E16591CBD9B4EF387AD9B9C660309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4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2A4ED5" w:rsidRPr="002A648D" w:rsidRDefault="002A4ED5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1115CAFAF1674E62B54F4DF7C06929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4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2A4ED5" w:rsidRPr="002A4ED5" w:rsidRDefault="002A4ED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tc>
          <w:tcPr>
            <w:tcW w:w="110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pStyle w:val="TableHeaders"/>
            </w:pPr>
          </w:p>
        </w:tc>
        <w:tc>
          <w:tcPr>
            <w:tcW w:w="70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D15426">
            <w:pPr>
              <w:pStyle w:val="TableHeaders"/>
            </w:pPr>
          </w:p>
        </w:tc>
        <w:tc>
          <w:tcPr>
            <w:tcW w:w="54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D15426" w:rsidP="00D15426">
            <w:pPr>
              <w:pStyle w:val="TableHeaders"/>
              <w:jc w:val="left"/>
            </w:pPr>
            <w:r>
              <w:t>Suggested Retail</w:t>
            </w:r>
          </w:p>
        </w:tc>
        <w:tc>
          <w:tcPr>
            <w:tcW w:w="58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D15426" w:rsidP="00D15426">
            <w:pPr>
              <w:pStyle w:val="TableHeaders"/>
            </w:pPr>
            <w:r>
              <w:t>Pre-order price</w:t>
            </w:r>
          </w:p>
        </w:tc>
        <w:tc>
          <w:tcPr>
            <w:tcW w:w="577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D15426" w:rsidP="00D15426">
            <w:pPr>
              <w:pStyle w:val="TableHeaders"/>
            </w:pPr>
            <w:r>
              <w:t>Quantity Requested</w:t>
            </w:r>
          </w:p>
        </w:tc>
      </w:tr>
      <w:tr w:rsidR="00D15426" w:rsidRPr="002A4ED5" w:rsidTr="00D15426">
        <w:tc>
          <w:tcPr>
            <w:tcW w:w="54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94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8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582B1C">
            <w:pPr>
              <w:pStyle w:val="TableSubheadings"/>
            </w:pPr>
          </w:p>
        </w:tc>
        <w:tc>
          <w:tcPr>
            <w:tcW w:w="52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582B1C">
            <w:pPr>
              <w:pStyle w:val="TableSubheadings"/>
            </w:pPr>
          </w:p>
        </w:tc>
        <w:tc>
          <w:tcPr>
            <w:tcW w:w="70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4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8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7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B92E7A" w:rsidRPr="002A4ED5" w:rsidTr="00D15426">
        <w:tc>
          <w:tcPr>
            <w:tcW w:w="54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94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15426" w:rsidRPr="002A4ED5" w:rsidRDefault="00D15426" w:rsidP="00D15426">
            <w:r>
              <w:t xml:space="preserve">Bourgogne Blanc </w:t>
            </w:r>
            <w:proofErr w:type="spellStart"/>
            <w:r>
              <w:t>Aligote</w:t>
            </w:r>
            <w:proofErr w:type="spellEnd"/>
          </w:p>
        </w:tc>
        <w:tc>
          <w:tcPr>
            <w:tcW w:w="5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70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4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D15426" w:rsidP="002A4ED5">
            <w:r>
              <w:t>40.99</w:t>
            </w:r>
          </w:p>
        </w:tc>
        <w:tc>
          <w:tcPr>
            <w:tcW w:w="5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D15426" w:rsidP="002A4ED5">
            <w:r>
              <w:t>31.99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B92E7A" w:rsidRPr="002A4ED5" w:rsidTr="00D15426"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9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D15426" w:rsidP="002A4ED5">
            <w:r>
              <w:t>Bourgogne Rouge</w:t>
            </w:r>
          </w:p>
        </w:tc>
        <w:tc>
          <w:tcPr>
            <w:tcW w:w="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D15426" w:rsidP="002A4ED5">
            <w:r>
              <w:t>45.99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D15426" w:rsidP="002A4ED5">
            <w:r>
              <w:t>35.99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B92E7A" w:rsidRPr="002A4ED5" w:rsidTr="00D15426"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9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15426" w:rsidRPr="002A4ED5" w:rsidRDefault="00D15426" w:rsidP="002A4ED5">
            <w:proofErr w:type="spellStart"/>
            <w:r>
              <w:t>Savigny</w:t>
            </w:r>
            <w:proofErr w:type="spellEnd"/>
            <w:r>
              <w:t>-les-Beaune 1er Cru Rouge</w:t>
            </w:r>
          </w:p>
        </w:tc>
        <w:tc>
          <w:tcPr>
            <w:tcW w:w="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D15426" w:rsidP="002A4ED5">
            <w:r>
              <w:t>67.99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D15426" w:rsidP="002A4ED5">
            <w:r>
              <w:t>52.99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B92E7A" w:rsidRPr="002A4ED5" w:rsidTr="00D15426"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9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D15426" w:rsidP="002A4ED5">
            <w:proofErr w:type="spellStart"/>
            <w:r>
              <w:t>Cremant</w:t>
            </w:r>
            <w:proofErr w:type="spellEnd"/>
            <w:r>
              <w:t xml:space="preserve"> </w:t>
            </w:r>
            <w:proofErr w:type="spellStart"/>
            <w:r>
              <w:t>d’Alsace</w:t>
            </w:r>
            <w:proofErr w:type="spellEnd"/>
          </w:p>
        </w:tc>
        <w:tc>
          <w:tcPr>
            <w:tcW w:w="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D15426" w:rsidP="002A4ED5">
            <w:r>
              <w:t>37.77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D15426" w:rsidP="002A4ED5">
            <w:r>
              <w:t>29.99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B92E7A" w:rsidRPr="002A4ED5" w:rsidTr="00D15426"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9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B92E7A" w:rsidRPr="002A4ED5" w:rsidTr="00D15426"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9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B92E7A" w:rsidRPr="002A4ED5" w:rsidTr="00D15426"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9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B92E7A" w:rsidRPr="002A4ED5" w:rsidTr="00D15426"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9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B92E7A" w:rsidRPr="002A4ED5" w:rsidTr="00D15426"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9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B92E7A" w:rsidRPr="002A4ED5" w:rsidTr="00D15426">
        <w:tc>
          <w:tcPr>
            <w:tcW w:w="5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9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B92E7A" w:rsidRPr="002A4ED5" w:rsidTr="00D15426">
        <w:tc>
          <w:tcPr>
            <w:tcW w:w="540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1946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58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52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706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541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sdt>
          <w:sdtPr>
            <w:id w:val="2064670704"/>
            <w:placeholder>
              <w:docPart w:val="83E27D932DF8448896889516A9FB95CA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580" w:type="pct"/>
                <w:tcBorders>
                  <w:top w:val="single" w:sz="4" w:space="0" w:color="auto"/>
                </w:tcBorders>
                <w:vAlign w:val="bottom"/>
              </w:tcPr>
              <w:p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</w:tcPr>
          <w:p w:rsidR="002A4ED5" w:rsidRPr="002A4ED5" w:rsidRDefault="002A4ED5" w:rsidP="002A4ED5">
            <w:pPr>
              <w:rPr>
                <w:b/>
              </w:rPr>
            </w:pPr>
          </w:p>
        </w:tc>
      </w:tr>
    </w:tbl>
    <w:p w:rsidR="00806FF3" w:rsidRPr="00562601" w:rsidRDefault="00806FF3" w:rsidP="002A648D"/>
    <w:sectPr w:rsidR="00806FF3" w:rsidRPr="00562601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D74" w:rsidRDefault="00587D74" w:rsidP="00650259">
      <w:pPr>
        <w:spacing w:line="240" w:lineRule="auto"/>
      </w:pPr>
      <w:r>
        <w:separator/>
      </w:r>
    </w:p>
  </w:endnote>
  <w:endnote w:type="continuationSeparator" w:id="0">
    <w:p w:rsidR="00587D74" w:rsidRDefault="00587D7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0AC9775-3196-4AFB-AA07-4C21CBDE73E7}"/>
    <w:embedBold r:id="rId2" w:fontKey="{EC7BE55C-1C25-417A-8C26-6A1CA4D79341}"/>
    <w:embedItalic r:id="rId3" w:fontKey="{348C4FEF-467A-492E-ABC8-70DCD5F62B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AB695C5-D93B-4386-9E10-DD509592DBAA}"/>
    <w:embedBold r:id="rId5" w:fontKey="{8EC0F7F4-CAC6-48C3-8C70-ADAC61EB3819}"/>
    <w:embedItalic r:id="rId6" w:fontKey="{44FBFED5-0201-49AD-B76B-D6B0CF01C0A4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5E95917A-B00E-4EF9-A8EE-4B179DB19C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FB7065A-C335-421C-AAA6-7E880CEBDA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AA2" w:rsidRDefault="00864A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:rsidTr="00562601">
      <w:tc>
        <w:tcPr>
          <w:tcW w:w="2500" w:type="pct"/>
          <w:vAlign w:val="center"/>
        </w:tcPr>
        <w:p w:rsidR="00562601" w:rsidRPr="002A648D" w:rsidRDefault="004E4A81" w:rsidP="004E4A81">
          <w:pPr>
            <w:pStyle w:val="Footer"/>
          </w:pPr>
          <w:r>
            <w:t>By submitting this form, I declare to purchase the requested products upon their arrival to the Winehouse</w:t>
          </w: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bookmarkStart w:id="0" w:name="_GoBack"/>
          <w:bookmarkEnd w:id="0"/>
        </w:p>
      </w:tc>
    </w:tr>
  </w:tbl>
  <w:p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AA2" w:rsidRDefault="00864A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D74" w:rsidRDefault="00587D74" w:rsidP="00650259">
      <w:pPr>
        <w:spacing w:line="240" w:lineRule="auto"/>
      </w:pPr>
      <w:r>
        <w:separator/>
      </w:r>
    </w:p>
  </w:footnote>
  <w:footnote w:type="continuationSeparator" w:id="0">
    <w:p w:rsidR="00587D74" w:rsidRDefault="00587D74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AA2" w:rsidRDefault="00864A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601" w:rsidRDefault="00864AA2" w:rsidP="00562601">
    <w:pPr>
      <w:pStyle w:val="NoSpacing"/>
    </w:pPr>
    <w:r>
      <w:rPr>
        <w:noProof/>
        <w:lang w:val="en-CA" w:eastAsia="en-CA"/>
      </w:rPr>
      <w:drawing>
        <wp:inline distT="0" distB="0" distL="0" distR="0">
          <wp:extent cx="2476500" cy="10858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nehous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1085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AA2" w:rsidRDefault="00864A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426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0377B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4E4A81"/>
    <w:rsid w:val="005112D0"/>
    <w:rsid w:val="00562601"/>
    <w:rsid w:val="0057256E"/>
    <w:rsid w:val="00577E06"/>
    <w:rsid w:val="00582B1C"/>
    <w:rsid w:val="00587D74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64AA2"/>
    <w:rsid w:val="008E203A"/>
    <w:rsid w:val="0090021E"/>
    <w:rsid w:val="00905BCD"/>
    <w:rsid w:val="0091229C"/>
    <w:rsid w:val="00940E73"/>
    <w:rsid w:val="0098597D"/>
    <w:rsid w:val="00991B30"/>
    <w:rsid w:val="009D406B"/>
    <w:rsid w:val="009D4DC4"/>
    <w:rsid w:val="009F2638"/>
    <w:rsid w:val="009F619A"/>
    <w:rsid w:val="009F6DDE"/>
    <w:rsid w:val="00A370A8"/>
    <w:rsid w:val="00A60442"/>
    <w:rsid w:val="00AC2926"/>
    <w:rsid w:val="00B04A50"/>
    <w:rsid w:val="00B160CA"/>
    <w:rsid w:val="00B92E7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5426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BIMA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0C0D1A09A44F07B6583F3796E65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FEA2A-7B9A-4A69-BA7A-8C8BF4431BE2}"/>
      </w:docPartPr>
      <w:docPartBody>
        <w:p w:rsidR="00771514" w:rsidRDefault="0015642C">
          <w:pPr>
            <w:pStyle w:val="830C0D1A09A44F07B6583F3796E65BB4"/>
          </w:pPr>
          <w:r w:rsidRPr="002A4ED5">
            <w:t>Phone</w:t>
          </w:r>
        </w:p>
      </w:docPartBody>
    </w:docPart>
    <w:docPart>
      <w:docPartPr>
        <w:name w:val="8467FD82394A4777A95300A018FBB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6C90D-59E7-4192-98BE-D7F63EC71529}"/>
      </w:docPartPr>
      <w:docPartBody>
        <w:p w:rsidR="00771514" w:rsidRDefault="0015642C">
          <w:pPr>
            <w:pStyle w:val="8467FD82394A4777A95300A018FBBCFC"/>
          </w:pPr>
          <w:r w:rsidRPr="002A4ED5">
            <w:t>Email</w:t>
          </w:r>
        </w:p>
      </w:docPartBody>
    </w:docPart>
    <w:docPart>
      <w:docPartPr>
        <w:name w:val="F1C07F0ADF6F41E39F83C677302EC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B5909-652E-40BF-A3A6-755E0B91529C}"/>
      </w:docPartPr>
      <w:docPartBody>
        <w:p w:rsidR="00771514" w:rsidRDefault="0015642C">
          <w:pPr>
            <w:pStyle w:val="F1C07F0ADF6F41E39F83C677302EC489"/>
          </w:pPr>
          <w:r w:rsidRPr="002A4ED5">
            <w:t>Address</w:t>
          </w:r>
        </w:p>
      </w:docPartBody>
    </w:docPart>
    <w:docPart>
      <w:docPartPr>
        <w:name w:val="2E16591CBD9B4EF387AD9B9C66030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A74E2-3FDB-4B18-8EEF-6E00F6C58404}"/>
      </w:docPartPr>
      <w:docPartBody>
        <w:p w:rsidR="00771514" w:rsidRDefault="0015642C">
          <w:pPr>
            <w:pStyle w:val="2E16591CBD9B4EF387AD9B9C6603090E"/>
          </w:pPr>
          <w:r w:rsidRPr="002A648D">
            <w:t>Item</w:t>
          </w:r>
        </w:p>
      </w:docPartBody>
    </w:docPart>
    <w:docPart>
      <w:docPartPr>
        <w:name w:val="1115CAFAF1674E62B54F4DF7C0692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30CE3-0004-4AE4-84F9-4EC36F65B134}"/>
      </w:docPartPr>
      <w:docPartBody>
        <w:p w:rsidR="00771514" w:rsidRDefault="0015642C">
          <w:pPr>
            <w:pStyle w:val="1115CAFAF1674E62B54F4DF7C06929EE"/>
          </w:pPr>
          <w:r w:rsidRPr="002A4ED5">
            <w:t>Description</w:t>
          </w:r>
        </w:p>
      </w:docPartBody>
    </w:docPart>
    <w:docPart>
      <w:docPartPr>
        <w:name w:val="83E27D932DF8448896889516A9FB9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006A6-F6FA-442E-9C63-C41D521404A3}"/>
      </w:docPartPr>
      <w:docPartBody>
        <w:p w:rsidR="00771514" w:rsidRDefault="0015642C">
          <w:pPr>
            <w:pStyle w:val="83E27D932DF8448896889516A9FB95CA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21D"/>
    <w:rsid w:val="0015642C"/>
    <w:rsid w:val="0052421D"/>
    <w:rsid w:val="00771514"/>
    <w:rsid w:val="008B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A89C2D2F0A4C54B16D3269EC89D826">
    <w:name w:val="64A89C2D2F0A4C54B16D3269EC89D826"/>
  </w:style>
  <w:style w:type="paragraph" w:customStyle="1" w:styleId="830C0D1A09A44F07B6583F3796E65BB4">
    <w:name w:val="830C0D1A09A44F07B6583F3796E65BB4"/>
  </w:style>
  <w:style w:type="paragraph" w:customStyle="1" w:styleId="8467FD82394A4777A95300A018FBBCFC">
    <w:name w:val="8467FD82394A4777A95300A018FBBCFC"/>
  </w:style>
  <w:style w:type="paragraph" w:customStyle="1" w:styleId="F1C07F0ADF6F41E39F83C677302EC489">
    <w:name w:val="F1C07F0ADF6F41E39F83C677302EC489"/>
  </w:style>
  <w:style w:type="paragraph" w:customStyle="1" w:styleId="C7E2B18E34674AC486CCDA497E0A0409">
    <w:name w:val="C7E2B18E34674AC486CCDA497E0A0409"/>
  </w:style>
  <w:style w:type="paragraph" w:customStyle="1" w:styleId="2E16591CBD9B4EF387AD9B9C6603090E">
    <w:name w:val="2E16591CBD9B4EF387AD9B9C6603090E"/>
  </w:style>
  <w:style w:type="paragraph" w:customStyle="1" w:styleId="1115CAFAF1674E62B54F4DF7C06929EE">
    <w:name w:val="1115CAFAF1674E62B54F4DF7C06929EE"/>
  </w:style>
  <w:style w:type="paragraph" w:customStyle="1" w:styleId="51AD6EBCC5494CB5AEAF3933DB681FA0">
    <w:name w:val="51AD6EBCC5494CB5AEAF3933DB681FA0"/>
  </w:style>
  <w:style w:type="paragraph" w:customStyle="1" w:styleId="5EDFDAE41C7746B0B5044DA9CF21D7D2">
    <w:name w:val="5EDFDAE41C7746B0B5044DA9CF21D7D2"/>
  </w:style>
  <w:style w:type="paragraph" w:customStyle="1" w:styleId="60623D050F894841B346FDD58B0C998D">
    <w:name w:val="60623D050F894841B346FDD58B0C998D"/>
  </w:style>
  <w:style w:type="paragraph" w:customStyle="1" w:styleId="05EEDCD94A8D4E599AF9D7DBBF39814B">
    <w:name w:val="05EEDCD94A8D4E599AF9D7DBBF39814B"/>
  </w:style>
  <w:style w:type="paragraph" w:customStyle="1" w:styleId="93B6FBB05474458D9AC2142ACA29DA7B">
    <w:name w:val="93B6FBB05474458D9AC2142ACA29DA7B"/>
  </w:style>
  <w:style w:type="paragraph" w:customStyle="1" w:styleId="24C21F1C494D4748BBCE3C370295BCC5">
    <w:name w:val="24C21F1C494D4748BBCE3C370295BCC5"/>
  </w:style>
  <w:style w:type="paragraph" w:customStyle="1" w:styleId="E567DDF386CC4AC08075A62675155759">
    <w:name w:val="E567DDF386CC4AC08075A62675155759"/>
  </w:style>
  <w:style w:type="paragraph" w:customStyle="1" w:styleId="83E27D932DF8448896889516A9FB95CA">
    <w:name w:val="83E27D932DF8448896889516A9FB95CA"/>
  </w:style>
  <w:style w:type="paragraph" w:customStyle="1" w:styleId="D04E88D181CA4283B5631F14486331C1">
    <w:name w:val="D04E88D181CA4283B5631F14486331C1"/>
    <w:rsid w:val="0052421D"/>
  </w:style>
  <w:style w:type="paragraph" w:customStyle="1" w:styleId="B99FA09C79374BD5903375F971AB1160">
    <w:name w:val="B99FA09C79374BD5903375F971AB1160"/>
    <w:rsid w:val="0052421D"/>
  </w:style>
  <w:style w:type="paragraph" w:customStyle="1" w:styleId="636D08A5E68249B48BBB0CAC96459A46">
    <w:name w:val="636D08A5E68249B48BBB0CAC96459A46"/>
    <w:rsid w:val="0052421D"/>
  </w:style>
  <w:style w:type="paragraph" w:customStyle="1" w:styleId="0A9075A106314504B86C6354FB1612F0">
    <w:name w:val="0A9075A106314504B86C6354FB1612F0"/>
    <w:rsid w:val="0052421D"/>
  </w:style>
  <w:style w:type="paragraph" w:customStyle="1" w:styleId="5D3E63C5BD7441CD9DAD0125A383AA8E">
    <w:name w:val="5D3E63C5BD7441CD9DAD0125A383AA8E"/>
    <w:rsid w:val="0052421D"/>
  </w:style>
  <w:style w:type="paragraph" w:customStyle="1" w:styleId="D92D001588E14016BEB902F70E1735CC">
    <w:name w:val="D92D001588E14016BEB902F70E1735CC"/>
    <w:rsid w:val="0052421D"/>
  </w:style>
  <w:style w:type="paragraph" w:customStyle="1" w:styleId="45EC270012AE4013B680B317DD38B02D">
    <w:name w:val="45EC270012AE4013B680B317DD38B02D"/>
    <w:rsid w:val="0052421D"/>
  </w:style>
  <w:style w:type="paragraph" w:customStyle="1" w:styleId="400A524D46564455921429478EFB4059">
    <w:name w:val="400A524D46564455921429478EFB4059"/>
    <w:rsid w:val="0052421D"/>
  </w:style>
  <w:style w:type="paragraph" w:customStyle="1" w:styleId="1E40588F7BC340BD96C1240FE7CB20E8">
    <w:name w:val="1E40588F7BC340BD96C1240FE7CB20E8"/>
    <w:rsid w:val="0052421D"/>
  </w:style>
  <w:style w:type="paragraph" w:customStyle="1" w:styleId="DD4FAAD498E945AFBE12CE2F4EB8D45D">
    <w:name w:val="DD4FAAD498E945AFBE12CE2F4EB8D45D"/>
    <w:rsid w:val="0052421D"/>
  </w:style>
  <w:style w:type="paragraph" w:customStyle="1" w:styleId="CF81EB9FE2F241D18421384ADC169EB4">
    <w:name w:val="CF81EB9FE2F241D18421384ADC169EB4"/>
    <w:rsid w:val="005242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B5B11B-1DFD-4A81-A509-2E46E5DBF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2021-04-27T17:48:00Z</dcterms:created>
  <dcterms:modified xsi:type="dcterms:W3CDTF">2021-04-27T22:37:00Z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